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hint="eastAsia"/>
          <w:szCs w:val="32"/>
        </w:rPr>
      </w:pPr>
      <w:r>
        <w:rPr>
          <w:rFonts w:ascii="黑体" w:hAnsi="黑体" w:eastAsia="黑体"/>
          <w:szCs w:val="32"/>
        </w:rPr>
        <w:t>附件1</w:t>
      </w:r>
    </w:p>
    <w:p>
      <w:pPr>
        <w:adjustRightInd w:val="0"/>
        <w:snapToGrid w:val="0"/>
        <w:spacing w:line="408" w:lineRule="auto"/>
        <w:rPr>
          <w:rFonts w:ascii="黑体" w:hAnsi="黑体" w:eastAsia="黑体"/>
          <w:szCs w:val="32"/>
        </w:rPr>
      </w:pPr>
    </w:p>
    <w:p>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center"/>
          </w:tcPr>
          <w:p>
            <w:pPr>
              <w:adjustRightInd w:val="0"/>
              <w:snapToGrid w:val="0"/>
              <w:jc w:val="center"/>
              <w:rPr>
                <w:rFonts w:ascii="宋体" w:hAnsi="宋体" w:eastAsia="宋体"/>
                <w:b/>
                <w:bCs/>
                <w:sz w:val="21"/>
                <w:szCs w:val="21"/>
              </w:rPr>
            </w:pP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jc w:val="center"/>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22885F0F"/>
    <w:rsid w:val="31807E22"/>
    <w:rsid w:val="3F9051D5"/>
    <w:rsid w:val="43874B4C"/>
    <w:rsid w:val="44EB321A"/>
    <w:rsid w:val="47004148"/>
    <w:rsid w:val="4DB5210C"/>
    <w:rsid w:val="596D0674"/>
    <w:rsid w:val="5A6C796C"/>
    <w:rsid w:val="6305099A"/>
    <w:rsid w:val="6AE53E20"/>
    <w:rsid w:val="6B122D43"/>
    <w:rsid w:val="6D535020"/>
    <w:rsid w:val="75681F0A"/>
    <w:rsid w:val="7E9836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2</Pages>
  <Words>381</Words>
  <Characters>381</Characters>
  <Lines>0</Lines>
  <Paragraphs>0</Paragraphs>
  <TotalTime>0</TotalTime>
  <ScaleCrop>false</ScaleCrop>
  <LinksUpToDate>false</LinksUpToDate>
  <CharactersWithSpaces>404</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静下来</cp:lastModifiedBy>
  <dcterms:modified xsi:type="dcterms:W3CDTF">2022-03-22T03:19:14Z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KSOSaveFontToCloudKey">
    <vt:lpwstr>11535323_cloud</vt:lpwstr>
  </property>
  <property fmtid="{D5CDD505-2E9C-101B-9397-08002B2CF9AE}" pid="4" name="ICV">
    <vt:lpwstr>4914CB0E7D5C419DBAE720FF68864CD2</vt:lpwstr>
  </property>
</Properties>
</file>